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195B24">
        <w:rPr>
          <w:rFonts w:cs="Arial"/>
          <w:szCs w:val="24"/>
        </w:rPr>
        <w:t>ULK1 KO MEF (SIM)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FA685A">
        <w:rPr>
          <w:rFonts w:cs="Arial"/>
          <w:szCs w:val="24"/>
        </w:rPr>
        <w:t>1405</w:t>
      </w:r>
      <w:bookmarkStart w:id="0" w:name="_GoBack"/>
      <w:bookmarkEnd w:id="0"/>
      <w:r w:rsidR="00195B24">
        <w:rPr>
          <w:rFonts w:cs="Arial"/>
          <w:szCs w:val="24"/>
        </w:rPr>
        <w:t>0806</w:t>
      </w:r>
    </w:p>
    <w:p w:rsidR="003444D0" w:rsidRDefault="003444D0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5473E6C9" wp14:editId="7D699910">
            <wp:extent cx="3821324" cy="3040555"/>
            <wp:effectExtent l="0" t="0" r="825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78" cy="30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D0" w:rsidRDefault="003444D0" w:rsidP="00DC7F1D">
      <w:pPr>
        <w:jc w:val="center"/>
        <w:rPr>
          <w:rFonts w:cs="Arial"/>
          <w:szCs w:val="24"/>
        </w:rPr>
      </w:pPr>
      <w:r>
        <w:t>Early log phase 24 hours</w:t>
      </w:r>
    </w:p>
    <w:p w:rsidR="00AB3D80" w:rsidRDefault="003444D0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8F115CF" wp14:editId="53DE928B">
            <wp:extent cx="3901503" cy="309004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50" cy="309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E98" w:rsidRPr="002E7E98">
        <w:rPr>
          <w:rFonts w:asciiTheme="minorHAnsi" w:eastAsiaTheme="minorHAnsi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22BBAF" wp14:editId="03870B42">
                <wp:simplePos x="0" y="0"/>
                <wp:positionH relativeFrom="page">
                  <wp:posOffset>1883979</wp:posOffset>
                </wp:positionH>
                <wp:positionV relativeFrom="page">
                  <wp:posOffset>2049517</wp:posOffset>
                </wp:positionV>
                <wp:extent cx="3835260" cy="2882900"/>
                <wp:effectExtent l="38100" t="0" r="0" b="0"/>
                <wp:wrapNone/>
                <wp:docPr id="3" name="SGr5131591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835260" cy="2882900"/>
                          <a:chOff x="0" y="0"/>
                          <a:chExt cx="3835400" cy="2882900"/>
                        </a:xfrm>
                      </wpg:grpSpPr>
                      <wps:wsp>
                        <wps:cNvPr id="4" name="Inf9046SGr5131591118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63500" cy="63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7E98" w:rsidRDefault="00FA685A" w:rsidP="002E7E98"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"Image_Archive_MeterPerPixelY"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2.78002e-007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"Image_Archive_MeterPerPixelX"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2.78002e-007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"Image_Archive_ImageFileName"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14I002_00002.jpg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"Image_Archive_ImageID"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0;18237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"Image_Archive_Rotation"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"Image_Archive_Measurement"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1;0;1;0;0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"Image_Archive_OffsetInGroupY"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0;0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"Image_Archive_OffsetInGroupX"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0;0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"Image_Archive_ArchiveName"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ims_phe_ecacc(ims-Server)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"Image_Archive_ImageTableName"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88E2FA246DD2F5734018EB18FAA0CB6A_3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"Image_Archive_ImageFieldName"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"Image_Archive_OriginalHeight"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1944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"Image_Archive_OriginalWidth"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2592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"Image_Archive_ImageProcessing"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0;1;1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"Image_Archive_Magnification"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0;0;0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  <w:r>
                                <w:fldChar w:fldCharType="begin" w:fldLock="1"/>
                              </w:r>
                              <w:r>
                                <w:instrText xml:space="preserve"> DOCPROPERTY "Image_Archive_CropArea" </w:instrText>
                              </w:r>
                              <w:r>
                                <w:fldChar w:fldCharType="separate"/>
                              </w:r>
                              <w:r w:rsidR="002E7E98">
                                <w:rPr>
                                  <w:b/>
                                  <w:bCs/>
                                  <w:lang w:val="en-US"/>
                                </w:rPr>
                                <w:t>0;0;0;0;302.211;226.8</w:t>
                              </w: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m1553SGr5131591118"/>
                        <wps:cNvSpPr>
                          <a:spLocks/>
                        </wps:cNvSpPr>
                        <wps:spPr>
                          <a:xfrm>
                            <a:off x="0" y="0"/>
                            <a:ext cx="3835400" cy="28829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Gr5131591118" o:spid="_x0000_s1026" style="position:absolute;left:0;text-align:left;margin-left:148.35pt;margin-top:161.4pt;width:302pt;height:227pt;z-index:251659264;mso-position-horizontal-relative:page;mso-position-vertical-relative:page" coordsize="38354,28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Inf9046SGr5131591118" o:spid="_x0000_s1027" type="#_x0000_t202" style="position:absolute;width:63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Gs8IA&#10;AADaAAAADwAAAGRycy9kb3ducmV2LnhtbESPQYvCMBSE78L+h/AWvGm6KiLVtLiCoosXu3vw+Gie&#10;bWnzUpqo9d+bBcHjMDPfMKu0N424Uecqywq+xhEI4tzqigsFf7/b0QKE88gaG8uk4EEO0uRjsMJY&#10;2zuf6Jb5QgQIuxgVlN63sZQuL8mgG9uWOHgX2xn0QXaF1B3eA9w0chJFc2mw4rBQYkubkvI6uxoF&#10;5lBv6/qos+l3uzsXPz6bTXeVUsPPfr0E4an37/CrvdcKZvB/Jd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4azwgAAANoAAAAPAAAAAAAAAAAAAAAAAJgCAABkcnMvZG93&#10;bnJldi54bWxQSwUGAAAAAAQABAD1AAAAhwMAAAAA&#10;" filled="f" fillcolor="silver" stroked="f" strokeweight="1pt">
                  <v:stroke joinstyle="round"/>
                  <v:path arrowok="t"/>
                  <o:lock v:ext="edit" aspectratio="t"/>
                  <v:textbox>
                    <w:txbxContent>
                      <w:p w:rsidR="002E7E98" w:rsidRDefault="00195B24" w:rsidP="002E7E98">
                        <w:fldSimple w:instr=" DOCPROPERTY &quot;Image_Archive_MeterPerPixelY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2.78002e-007</w:t>
                          </w:r>
                        </w:fldSimple>
                        <w:fldSimple w:instr=" DOCPROPERTY &quot;Image_Archive_MeterPerPixelX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2.78002e-007</w:t>
                          </w:r>
                        </w:fldSimple>
                        <w:fldSimple w:instr=" DOCPROPERTY &quot;Image_Archive_ImageFileName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14I002_00002.jpg</w:t>
                          </w:r>
                        </w:fldSimple>
                        <w:fldSimple w:instr=" DOCPROPERTY &quot;Image_Archive_ImageID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0;18237</w:t>
                          </w:r>
                        </w:fldSimple>
                        <w:fldSimple w:instr=" DOCPROPERTY &quot;Image_Archive_Rotation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</w:t>
                          </w:r>
                        </w:fldSimple>
                        <w:fldSimple w:instr=" DOCPROPERTY &quot;Image_Archive_Measurement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1;0;1;0;0</w:t>
                          </w:r>
                        </w:fldSimple>
                        <w:fldSimple w:instr=" DOCPROPERTY &quot;Image_Archive_OffsetInGroupY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0;0</w:t>
                          </w:r>
                        </w:fldSimple>
                        <w:fldSimple w:instr=" DOCPROPERTY &quot;Image_Archive_OffsetInGroupX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0;0</w:t>
                          </w:r>
                        </w:fldSimple>
                        <w:fldSimple w:instr=" DOCPROPERTY &quot;Image_Archive_ArchiveName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ims_phe_ecacc(ims-Server)</w:t>
                          </w:r>
                        </w:fldSimple>
                        <w:fldSimple w:instr=" DOCPROPERTY &quot;Image_Archive_ImageTableName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88E2FA246DD2F5734018EB18FAA0CB6A_3</w:t>
                          </w:r>
                        </w:fldSimple>
                        <w:fldSimple w:instr=" DOCPROPERTY &quot;Image_Archive_ImageFieldName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26</w:t>
                          </w:r>
                        </w:fldSimple>
                        <w:fldSimple w:instr=" DOCPROPERTY &quot;Image_Archive_OriginalHeight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1944</w:t>
                          </w:r>
                        </w:fldSimple>
                        <w:fldSimple w:instr=" DOCPROPERTY &quot;Image_Archive_OriginalWidth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2592</w:t>
                          </w:r>
                        </w:fldSimple>
                        <w:fldSimple w:instr=" DOCPROPERTY &quot;Image_Archive_ImageProcessing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0;1;1</w:t>
                          </w:r>
                        </w:fldSimple>
                        <w:fldSimple w:instr=" DOCPROPERTY &quot;Image_Archive_Magnification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0;0;0</w:t>
                          </w:r>
                        </w:fldSimple>
                        <w:fldSimple w:instr=" DOCPROPERTY &quot;Image_Archive_CropArea&quot; " w:fldLock="1">
                          <w:r w:rsidR="002E7E98">
                            <w:rPr>
                              <w:b/>
                              <w:bCs/>
                              <w:lang w:val="en-US"/>
                            </w:rPr>
                            <w:t>0;0;0;0;302.211;226.8</w:t>
                          </w:r>
                        </w:fldSimple>
                      </w:p>
                    </w:txbxContent>
                  </v:textbox>
                </v:shape>
                <v:rect id="Frm1553SGr5131591118" o:spid="_x0000_s1028" style="position:absolute;width:38354;height:2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jxsQA&#10;AADaAAAADwAAAGRycy9kb3ducmV2LnhtbESPQWvCQBSE74X+h+UVvNWNgrZEVymlioI9mIrg7ZF9&#10;3YRk38bsauK/d4VCj8PMfMPMl72txZVaXzpWMBomIIhzp0s2Cg4/q9d3ED4ga6wdk4IbeVgunp/m&#10;mGrX8Z6uWTAiQtinqKAIoUml9HlBFv3QNcTR+3WtxRBla6RusYtwW8txkkylxZLjQoENfRaUV9nF&#10;Kqh2JjN4XHfnSeW2X6PJ96o7BaUGL/3HDESgPvyH/9obreAN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248bEAAAA2gAAAA8AAAAAAAAAAAAAAAAAmAIAAGRycy9k&#10;b3ducmV2LnhtbFBLBQYAAAAABAAEAPUAAACJAwAAAAA=&#10;" filled="f" fillcolor="silver" stroked="f" strokeweight="1pt">
                  <v:stroke joinstyle="round"/>
                  <v:path arrowok="t"/>
                </v:rect>
                <w10:wrap anchorx="page" anchory="page"/>
              </v:group>
            </w:pict>
          </mc:Fallback>
        </mc:AlternateContent>
      </w:r>
    </w:p>
    <w:p w:rsidR="00024A10" w:rsidRDefault="00195B24" w:rsidP="00195B24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</w:t>
      </w:r>
      <w:r w:rsidR="003444D0">
        <w:rPr>
          <w:rFonts w:cs="Arial"/>
          <w:szCs w:val="24"/>
        </w:rPr>
        <w:t xml:space="preserve">                             Late</w:t>
      </w:r>
      <w:r w:rsidR="003444D0">
        <w:t xml:space="preserve"> log phase 72 hours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FA685A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5B24"/>
    <w:rsid w:val="0019672F"/>
    <w:rsid w:val="00220301"/>
    <w:rsid w:val="00284BE8"/>
    <w:rsid w:val="002B0A16"/>
    <w:rsid w:val="002E7E98"/>
    <w:rsid w:val="002F5AA2"/>
    <w:rsid w:val="003444D0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A685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1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4</cp:revision>
  <cp:lastPrinted>2014-12-04T10:29:00Z</cp:lastPrinted>
  <dcterms:created xsi:type="dcterms:W3CDTF">2015-06-15T15:00:00Z</dcterms:created>
  <dcterms:modified xsi:type="dcterms:W3CDTF">2015-07-29T07:58:00Z</dcterms:modified>
</cp:coreProperties>
</file>