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8A28DD">
        <w:rPr>
          <w:rFonts w:cs="Arial"/>
          <w:szCs w:val="24"/>
        </w:rPr>
        <w:t>ULK2 KO MEF (SV40)</w:t>
      </w:r>
    </w:p>
    <w:p w:rsidR="008A28DD" w:rsidRDefault="00AB3D80" w:rsidP="004004B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FE64EB">
        <w:rPr>
          <w:rFonts w:cs="Arial"/>
          <w:szCs w:val="24"/>
        </w:rPr>
        <w:t>15</w:t>
      </w:r>
      <w:r w:rsidR="008A28DD">
        <w:rPr>
          <w:rFonts w:cs="Arial"/>
          <w:szCs w:val="24"/>
        </w:rPr>
        <w:t>050805</w:t>
      </w:r>
    </w:p>
    <w:p w:rsidR="00AB3D80" w:rsidRDefault="004004B0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67E9BABB" wp14:editId="0CAD8389">
            <wp:extent cx="3815255" cy="302173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31" cy="30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B0" w:rsidRDefault="004004B0" w:rsidP="00DC7F1D">
      <w:pPr>
        <w:jc w:val="center"/>
        <w:rPr>
          <w:rFonts w:cs="Arial"/>
          <w:szCs w:val="24"/>
        </w:rPr>
      </w:pPr>
      <w:r>
        <w:t>E</w:t>
      </w:r>
      <w:r>
        <w:t>arly log phase 24 hours</w:t>
      </w:r>
    </w:p>
    <w:p w:rsidR="004004B0" w:rsidRDefault="004004B0" w:rsidP="004004B0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6BEC1F5D" wp14:editId="5C7C1949">
            <wp:extent cx="3772113" cy="29875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98" cy="299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10" w:rsidRDefault="004004B0" w:rsidP="004004B0">
      <w:pPr>
        <w:jc w:val="center"/>
        <w:rPr>
          <w:rFonts w:cs="Arial"/>
          <w:szCs w:val="24"/>
        </w:rPr>
      </w:pPr>
      <w:bookmarkStart w:id="0" w:name="_GoBack"/>
      <w:bookmarkEnd w:id="0"/>
      <w:r>
        <w:rPr>
          <w:rFonts w:cs="Arial"/>
          <w:szCs w:val="24"/>
        </w:rPr>
        <w:t xml:space="preserve"> </w:t>
      </w:r>
      <w:r>
        <w:t>Late log phase 72</w:t>
      </w:r>
      <w:r>
        <w:t xml:space="preserve"> hours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4004B0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A50F2"/>
    <w:rsid w:val="003B0BB8"/>
    <w:rsid w:val="003B6A14"/>
    <w:rsid w:val="004004B0"/>
    <w:rsid w:val="00405CFB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28DD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B6E1F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E64EB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1</TotalTime>
  <Pages>2</Pages>
  <Words>19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3</cp:revision>
  <cp:lastPrinted>2014-12-04T10:29:00Z</cp:lastPrinted>
  <dcterms:created xsi:type="dcterms:W3CDTF">2015-06-15T14:58:00Z</dcterms:created>
  <dcterms:modified xsi:type="dcterms:W3CDTF">2015-07-29T07:44:00Z</dcterms:modified>
</cp:coreProperties>
</file>