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2E7E98">
        <w:rPr>
          <w:rFonts w:cs="Arial"/>
          <w:szCs w:val="24"/>
        </w:rPr>
        <w:t>H129-1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2E7E98">
        <w:rPr>
          <w:rFonts w:cs="Arial"/>
          <w:szCs w:val="24"/>
        </w:rPr>
        <w:t>14040203</w:t>
      </w:r>
    </w:p>
    <w:p w:rsidR="007325DE" w:rsidRDefault="007325DE" w:rsidP="00DC7F1D">
      <w:pPr>
        <w:jc w:val="center"/>
        <w:rPr>
          <w:rFonts w:cs="Arial"/>
          <w:szCs w:val="24"/>
        </w:rPr>
      </w:pPr>
    </w:p>
    <w:p w:rsidR="007325DE" w:rsidRDefault="007325DE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027CAF7" wp14:editId="61A2293D">
            <wp:extent cx="4503950" cy="3381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12" cy="33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A10" w:rsidRDefault="007325DE" w:rsidP="007325DE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              </w:t>
      </w:r>
      <w:r w:rsidR="002E7E98">
        <w:rPr>
          <w:rFonts w:cs="Arial"/>
          <w:szCs w:val="24"/>
        </w:rPr>
        <w:t>72</w:t>
      </w:r>
      <w:r w:rsidR="00AB3D80">
        <w:rPr>
          <w:rFonts w:cs="Arial"/>
          <w:szCs w:val="24"/>
        </w:rPr>
        <w:t xml:space="preserve"> hours post resuscitation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8"/>
      <w:footerReference w:type="default" r:id="rId9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1D2924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1D2924"/>
    <w:rsid w:val="00220301"/>
    <w:rsid w:val="00284BE8"/>
    <w:rsid w:val="002B0A16"/>
    <w:rsid w:val="002E7E98"/>
    <w:rsid w:val="002F5AA2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25DE"/>
    <w:rsid w:val="00736463"/>
    <w:rsid w:val="007755C6"/>
    <w:rsid w:val="007B4A4A"/>
    <w:rsid w:val="007C0713"/>
    <w:rsid w:val="007F411C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1</TotalTime>
  <Pages>1</Pages>
  <Words>10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4</cp:revision>
  <cp:lastPrinted>2014-12-04T10:29:00Z</cp:lastPrinted>
  <dcterms:created xsi:type="dcterms:W3CDTF">2015-04-29T12:45:00Z</dcterms:created>
  <dcterms:modified xsi:type="dcterms:W3CDTF">2015-07-28T13:55:00Z</dcterms:modified>
</cp:coreProperties>
</file>